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7999E" w14:textId="77777777" w:rsidR="003371DD" w:rsidRPr="003371DD" w:rsidRDefault="003371DD" w:rsidP="00026363">
      <w:pPr>
        <w:spacing w:after="0"/>
        <w:rPr>
          <w:rFonts w:ascii="Arial" w:hAnsi="Arial" w:cs="Arial"/>
          <w:sz w:val="28"/>
          <w:szCs w:val="28"/>
        </w:rPr>
      </w:pPr>
    </w:p>
    <w:p w14:paraId="5213F6A4" w14:textId="77777777" w:rsidR="003371DD" w:rsidRPr="003371DD" w:rsidRDefault="003371DD" w:rsidP="00026363">
      <w:pPr>
        <w:spacing w:after="0"/>
        <w:rPr>
          <w:rFonts w:ascii="Arial" w:hAnsi="Arial" w:cs="Arial"/>
          <w:sz w:val="28"/>
          <w:szCs w:val="28"/>
        </w:rPr>
      </w:pPr>
    </w:p>
    <w:p w14:paraId="41EACE7A" w14:textId="77777777" w:rsidR="003371DD" w:rsidRPr="003371DD" w:rsidRDefault="003371DD" w:rsidP="00026363">
      <w:pPr>
        <w:spacing w:after="0"/>
        <w:rPr>
          <w:rFonts w:ascii="Arial" w:hAnsi="Arial" w:cs="Arial"/>
          <w:sz w:val="28"/>
          <w:szCs w:val="28"/>
        </w:rPr>
      </w:pPr>
    </w:p>
    <w:p w14:paraId="6E8A89A7" w14:textId="5F387A83" w:rsidR="003371DD" w:rsidRDefault="001F47C0" w:rsidP="003371D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KÉRELEM</w:t>
      </w:r>
    </w:p>
    <w:p w14:paraId="76D848A8" w14:textId="77777777" w:rsidR="00A73A85" w:rsidRDefault="00A73A85" w:rsidP="00A73A85">
      <w:pPr>
        <w:rPr>
          <w:rFonts w:ascii="Arial" w:hAnsi="Arial" w:cs="Arial"/>
          <w:b/>
          <w:bCs/>
          <w:sz w:val="28"/>
          <w:szCs w:val="28"/>
        </w:rPr>
      </w:pPr>
    </w:p>
    <w:p w14:paraId="268D3770" w14:textId="5632D312" w:rsidR="00520C6D" w:rsidRPr="003371DD" w:rsidRDefault="00A73A85" w:rsidP="00A73A8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Tisztelt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Locsmándi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Alajos főigazgató!</w:t>
      </w:r>
    </w:p>
    <w:p w14:paraId="53CFB9E3" w14:textId="7777777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 </w:t>
      </w:r>
    </w:p>
    <w:p w14:paraId="2C2FABD6" w14:textId="2695B579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Alulírott………………………………………</w:t>
      </w:r>
      <w:r>
        <w:rPr>
          <w:rFonts w:ascii="Arial" w:hAnsi="Arial" w:cs="Arial"/>
          <w:sz w:val="28"/>
          <w:szCs w:val="28"/>
        </w:rPr>
        <w:t>………………</w:t>
      </w:r>
      <w:r w:rsidR="00DE6EDD">
        <w:rPr>
          <w:rFonts w:ascii="Arial" w:hAnsi="Arial" w:cs="Arial"/>
          <w:sz w:val="28"/>
          <w:szCs w:val="28"/>
        </w:rPr>
        <w:t>…</w:t>
      </w:r>
      <w:r w:rsidR="00DE6EDD" w:rsidRPr="003371DD">
        <w:rPr>
          <w:rFonts w:ascii="Arial" w:hAnsi="Arial" w:cs="Arial"/>
          <w:sz w:val="28"/>
          <w:szCs w:val="28"/>
        </w:rPr>
        <w:t xml:space="preserve"> (</w:t>
      </w:r>
      <w:r w:rsidRPr="003371DD">
        <w:rPr>
          <w:rFonts w:ascii="Arial" w:hAnsi="Arial" w:cs="Arial"/>
          <w:sz w:val="28"/>
          <w:szCs w:val="28"/>
        </w:rPr>
        <w:t>szülő</w:t>
      </w:r>
      <w:r>
        <w:rPr>
          <w:rFonts w:ascii="Arial" w:hAnsi="Arial" w:cs="Arial"/>
          <w:sz w:val="28"/>
          <w:szCs w:val="28"/>
        </w:rPr>
        <w:t>/</w:t>
      </w:r>
      <w:r w:rsidRPr="003371DD">
        <w:rPr>
          <w:rFonts w:ascii="Arial" w:hAnsi="Arial" w:cs="Arial"/>
          <w:sz w:val="28"/>
          <w:szCs w:val="28"/>
        </w:rPr>
        <w:t>gondviselő neve)</w:t>
      </w:r>
      <w:r>
        <w:rPr>
          <w:rFonts w:ascii="Arial" w:hAnsi="Arial" w:cs="Arial"/>
          <w:sz w:val="28"/>
          <w:szCs w:val="28"/>
        </w:rPr>
        <w:t>,</w:t>
      </w:r>
    </w:p>
    <w:p w14:paraId="770ABE88" w14:textId="76831A7A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Az Oktatási Hivatal EMUN…………</w:t>
      </w:r>
      <w:r w:rsidR="002E179A">
        <w:rPr>
          <w:rFonts w:ascii="Arial" w:hAnsi="Arial" w:cs="Arial"/>
          <w:sz w:val="28"/>
          <w:szCs w:val="28"/>
        </w:rPr>
        <w:t>…………</w:t>
      </w:r>
      <w:r w:rsidRPr="003371DD">
        <w:rPr>
          <w:rFonts w:ascii="Arial" w:hAnsi="Arial" w:cs="Arial"/>
          <w:sz w:val="28"/>
          <w:szCs w:val="28"/>
        </w:rPr>
        <w:t>……………</w:t>
      </w:r>
      <w:proofErr w:type="spellStart"/>
      <w:r w:rsidR="002E179A">
        <w:rPr>
          <w:rFonts w:ascii="Arial" w:hAnsi="Arial" w:cs="Arial"/>
          <w:sz w:val="28"/>
          <w:szCs w:val="28"/>
        </w:rPr>
        <w:t>Ikt</w:t>
      </w:r>
      <w:proofErr w:type="spellEnd"/>
      <w:r w:rsidR="002E179A">
        <w:rPr>
          <w:rFonts w:ascii="Arial" w:hAnsi="Arial" w:cs="Arial"/>
          <w:sz w:val="28"/>
          <w:szCs w:val="28"/>
        </w:rPr>
        <w:t>. Sz.</w:t>
      </w:r>
      <w:r w:rsidRPr="003371DD">
        <w:rPr>
          <w:rFonts w:ascii="Arial" w:hAnsi="Arial" w:cs="Arial"/>
          <w:sz w:val="28"/>
          <w:szCs w:val="28"/>
        </w:rPr>
        <w:t xml:space="preserve"> Határozata alapján </w:t>
      </w:r>
    </w:p>
    <w:p w14:paraId="19F3D564" w14:textId="54D634FC" w:rsidR="00E51E10" w:rsidRDefault="003371DD" w:rsidP="00562BF0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egyéni munkarendben tanuló</w:t>
      </w:r>
      <w:r w:rsidR="001F47C0">
        <w:rPr>
          <w:rFonts w:ascii="Arial" w:hAnsi="Arial" w:cs="Arial"/>
          <w:sz w:val="28"/>
          <w:szCs w:val="28"/>
        </w:rPr>
        <w:t xml:space="preserve"> </w:t>
      </w:r>
      <w:r w:rsidR="00E51E10" w:rsidRPr="003371DD">
        <w:rPr>
          <w:rFonts w:ascii="Arial" w:hAnsi="Arial" w:cs="Arial"/>
          <w:sz w:val="28"/>
          <w:szCs w:val="28"/>
        </w:rPr>
        <w:t>gyermekem</w:t>
      </w:r>
      <w:r w:rsidR="002E179A">
        <w:rPr>
          <w:rFonts w:ascii="Arial" w:hAnsi="Arial" w:cs="Arial"/>
          <w:sz w:val="28"/>
          <w:szCs w:val="28"/>
        </w:rPr>
        <w:t>………</w:t>
      </w:r>
      <w:r w:rsidRPr="003371DD">
        <w:rPr>
          <w:rFonts w:ascii="Arial" w:hAnsi="Arial" w:cs="Arial"/>
          <w:sz w:val="28"/>
          <w:szCs w:val="28"/>
        </w:rPr>
        <w:t>……</w:t>
      </w:r>
      <w:r w:rsidR="009E1B90">
        <w:rPr>
          <w:rFonts w:ascii="Arial" w:hAnsi="Arial" w:cs="Arial"/>
          <w:sz w:val="28"/>
          <w:szCs w:val="28"/>
        </w:rPr>
        <w:t>…………………..</w:t>
      </w:r>
      <w:r w:rsidR="001F47C0">
        <w:rPr>
          <w:rFonts w:ascii="Arial" w:hAnsi="Arial" w:cs="Arial"/>
          <w:sz w:val="28"/>
          <w:szCs w:val="28"/>
        </w:rPr>
        <w:t>.</w:t>
      </w:r>
      <w:r w:rsidRPr="003371DD">
        <w:rPr>
          <w:rFonts w:ascii="Arial" w:hAnsi="Arial" w:cs="Arial"/>
          <w:sz w:val="28"/>
          <w:szCs w:val="28"/>
        </w:rPr>
        <w:t>…</w:t>
      </w:r>
      <w:r w:rsidR="0025689F">
        <w:rPr>
          <w:rFonts w:ascii="Arial" w:hAnsi="Arial" w:cs="Arial"/>
          <w:sz w:val="28"/>
          <w:szCs w:val="28"/>
        </w:rPr>
        <w:t>……</w:t>
      </w:r>
      <w:r w:rsidRPr="003371DD">
        <w:rPr>
          <w:rFonts w:ascii="Arial" w:hAnsi="Arial" w:cs="Arial"/>
          <w:sz w:val="28"/>
          <w:szCs w:val="28"/>
        </w:rPr>
        <w:t>(név)</w:t>
      </w:r>
    </w:p>
    <w:p w14:paraId="381E3C96" w14:textId="24D24F54" w:rsidR="00562BF0" w:rsidRDefault="001F47C0" w:rsidP="00562B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</w:t>
      </w:r>
      <w:r w:rsidR="00CF5B6A">
        <w:rPr>
          <w:rFonts w:ascii="Arial" w:hAnsi="Arial" w:cs="Arial"/>
          <w:sz w:val="28"/>
          <w:szCs w:val="28"/>
        </w:rPr>
        <w:t>…</w:t>
      </w:r>
      <w:r w:rsidR="0025689F">
        <w:rPr>
          <w:rFonts w:ascii="Arial" w:hAnsi="Arial" w:cs="Arial"/>
          <w:sz w:val="28"/>
          <w:szCs w:val="28"/>
        </w:rPr>
        <w:t>………</w:t>
      </w:r>
      <w:r w:rsidR="00CF5B6A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(oszt</w:t>
      </w:r>
      <w:r w:rsidR="00CF5B6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)</w:t>
      </w:r>
      <w:r w:rsidR="00E51E10">
        <w:rPr>
          <w:rFonts w:ascii="Arial" w:hAnsi="Arial" w:cs="Arial"/>
          <w:sz w:val="28"/>
          <w:szCs w:val="28"/>
        </w:rPr>
        <w:t xml:space="preserve"> </w:t>
      </w:r>
      <w:r w:rsidR="00562BF0">
        <w:rPr>
          <w:rFonts w:ascii="Arial" w:hAnsi="Arial" w:cs="Arial"/>
          <w:sz w:val="28"/>
          <w:szCs w:val="28"/>
        </w:rPr>
        <w:t>számára kérem</w:t>
      </w:r>
      <w:r w:rsidR="00520C6D">
        <w:rPr>
          <w:rFonts w:ascii="Arial" w:hAnsi="Arial" w:cs="Arial"/>
          <w:sz w:val="28"/>
          <w:szCs w:val="28"/>
        </w:rPr>
        <w:t>,</w:t>
      </w:r>
      <w:r w:rsidR="00562BF0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>z alábbi</w:t>
      </w:r>
      <w:r w:rsidR="00562BF0">
        <w:rPr>
          <w:rFonts w:ascii="Arial" w:hAnsi="Arial" w:cs="Arial"/>
          <w:sz w:val="28"/>
          <w:szCs w:val="28"/>
        </w:rPr>
        <w:t xml:space="preserve"> </w:t>
      </w:r>
      <w:r w:rsidR="00562BF0" w:rsidRPr="00520C6D">
        <w:rPr>
          <w:rFonts w:ascii="Arial" w:hAnsi="Arial" w:cs="Arial"/>
          <w:b/>
          <w:bCs/>
          <w:sz w:val="28"/>
          <w:szCs w:val="28"/>
        </w:rPr>
        <w:t>tanórán való részvétel lehetőségét</w:t>
      </w:r>
      <w:r w:rsidR="00562BF0">
        <w:rPr>
          <w:rFonts w:ascii="Arial" w:hAnsi="Arial" w:cs="Arial"/>
          <w:sz w:val="28"/>
          <w:szCs w:val="28"/>
        </w:rPr>
        <w:t>:</w:t>
      </w:r>
    </w:p>
    <w:p w14:paraId="35DBE12D" w14:textId="77777777" w:rsidR="00801335" w:rsidRDefault="00801335" w:rsidP="00562BF0">
      <w:pPr>
        <w:rPr>
          <w:rFonts w:ascii="Arial" w:hAnsi="Arial" w:cs="Arial"/>
          <w:sz w:val="28"/>
          <w:szCs w:val="28"/>
        </w:rPr>
      </w:pPr>
    </w:p>
    <w:p w14:paraId="736C9782" w14:textId="31F30020" w:rsidR="001F47C0" w:rsidRDefault="001F47C0" w:rsidP="00801335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801335">
        <w:rPr>
          <w:rFonts w:ascii="Arial" w:hAnsi="Arial" w:cs="Arial"/>
          <w:sz w:val="28"/>
          <w:szCs w:val="28"/>
        </w:rPr>
        <w:t>……………………………………………………………………</w:t>
      </w:r>
    </w:p>
    <w:p w14:paraId="4A2A7CBC" w14:textId="6CEAEE87" w:rsidR="001F47C0" w:rsidRDefault="001F47C0" w:rsidP="00801335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="00801335">
        <w:rPr>
          <w:rFonts w:ascii="Arial" w:hAnsi="Arial" w:cs="Arial"/>
          <w:sz w:val="28"/>
          <w:szCs w:val="28"/>
        </w:rPr>
        <w:t>……………………………………………………………………</w:t>
      </w:r>
    </w:p>
    <w:p w14:paraId="3C0E4D20" w14:textId="20B584D5" w:rsidR="001F47C0" w:rsidRDefault="001F47C0" w:rsidP="00801335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="00801335">
        <w:rPr>
          <w:rFonts w:ascii="Arial" w:hAnsi="Arial" w:cs="Arial"/>
          <w:sz w:val="28"/>
          <w:szCs w:val="28"/>
        </w:rPr>
        <w:t>……………………………………………………………………</w:t>
      </w:r>
    </w:p>
    <w:p w14:paraId="75049C24" w14:textId="674217CA" w:rsidR="00801335" w:rsidRDefault="00801335" w:rsidP="00801335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4……………………………………………………………………</w:t>
      </w:r>
    </w:p>
    <w:p w14:paraId="10934E72" w14:textId="6D978E3A" w:rsidR="00801335" w:rsidRDefault="00801335" w:rsidP="00801335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5…………………………………………………………………….</w:t>
      </w:r>
    </w:p>
    <w:p w14:paraId="3E2F8084" w14:textId="77777777" w:rsidR="001F47C0" w:rsidRDefault="001F47C0" w:rsidP="00562BF0">
      <w:pPr>
        <w:rPr>
          <w:rFonts w:ascii="Arial" w:hAnsi="Arial" w:cs="Arial"/>
          <w:sz w:val="28"/>
          <w:szCs w:val="28"/>
        </w:rPr>
      </w:pPr>
    </w:p>
    <w:p w14:paraId="5F75EDC8" w14:textId="77777777" w:rsidR="00562BF0" w:rsidRPr="002E179A" w:rsidRDefault="00562BF0" w:rsidP="00562BF0">
      <w:pPr>
        <w:rPr>
          <w:rFonts w:ascii="Arial" w:hAnsi="Arial" w:cs="Arial"/>
          <w:b/>
          <w:bCs/>
          <w:sz w:val="28"/>
          <w:szCs w:val="28"/>
        </w:rPr>
      </w:pPr>
    </w:p>
    <w:p w14:paraId="78B09155" w14:textId="5A7E6DA4" w:rsidR="002E179A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Budapest,</w:t>
      </w:r>
      <w:r w:rsidR="00801335">
        <w:rPr>
          <w:rFonts w:ascii="Arial" w:hAnsi="Arial" w:cs="Arial"/>
          <w:sz w:val="28"/>
          <w:szCs w:val="28"/>
        </w:rPr>
        <w:t xml:space="preserve"> </w:t>
      </w:r>
      <w:r w:rsidRPr="003371DD">
        <w:rPr>
          <w:rFonts w:ascii="Arial" w:hAnsi="Arial" w:cs="Arial"/>
          <w:sz w:val="28"/>
          <w:szCs w:val="28"/>
        </w:rPr>
        <w:t>202</w:t>
      </w:r>
      <w:r w:rsidR="008D188D">
        <w:rPr>
          <w:rFonts w:ascii="Arial" w:hAnsi="Arial" w:cs="Arial"/>
          <w:sz w:val="28"/>
          <w:szCs w:val="28"/>
        </w:rPr>
        <w:t>6</w:t>
      </w:r>
      <w:r w:rsidRPr="003371DD">
        <w:rPr>
          <w:rFonts w:ascii="Arial" w:hAnsi="Arial" w:cs="Arial"/>
          <w:sz w:val="28"/>
          <w:szCs w:val="28"/>
        </w:rPr>
        <w:t xml:space="preserve">. </w:t>
      </w:r>
      <w:r w:rsidR="002E179A">
        <w:rPr>
          <w:rFonts w:ascii="Arial" w:hAnsi="Arial" w:cs="Arial"/>
          <w:sz w:val="28"/>
          <w:szCs w:val="28"/>
        </w:rPr>
        <w:t xml:space="preserve"> ………………………</w:t>
      </w:r>
    </w:p>
    <w:p w14:paraId="793DA3D9" w14:textId="7FEE6BF5" w:rsidR="003371DD" w:rsidRPr="003371DD" w:rsidRDefault="002E179A" w:rsidP="00801335">
      <w:pPr>
        <w:ind w:left="2124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(dátum)</w:t>
      </w:r>
    </w:p>
    <w:p w14:paraId="57ACE3F5" w14:textId="7777777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</w:p>
    <w:p w14:paraId="31F197F7" w14:textId="7777777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</w:p>
    <w:p w14:paraId="1DE559F9" w14:textId="4105D2ED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="002E179A">
        <w:rPr>
          <w:rFonts w:ascii="Arial" w:hAnsi="Arial" w:cs="Arial"/>
          <w:sz w:val="28"/>
          <w:szCs w:val="28"/>
        </w:rPr>
        <w:tab/>
      </w:r>
      <w:r w:rsidR="002E179A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="002E179A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>……………………………………………….</w:t>
      </w:r>
    </w:p>
    <w:p w14:paraId="3DC7322A" w14:textId="17799522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="00801335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 xml:space="preserve">(szülő/ gondviselő neve és aláírása) </w:t>
      </w:r>
    </w:p>
    <w:sectPr w:rsidR="003371DD" w:rsidRPr="003371DD" w:rsidSect="005B7C0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141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46432" w14:textId="77777777" w:rsidR="005D37C5" w:rsidRDefault="005D37C5" w:rsidP="00612059">
      <w:pPr>
        <w:spacing w:after="0" w:line="240" w:lineRule="auto"/>
      </w:pPr>
      <w:r>
        <w:separator/>
      </w:r>
    </w:p>
  </w:endnote>
  <w:endnote w:type="continuationSeparator" w:id="0">
    <w:p w14:paraId="5DB6BB97" w14:textId="77777777" w:rsidR="005D37C5" w:rsidRDefault="005D37C5" w:rsidP="00612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9F55E" w14:textId="7626D5AF" w:rsidR="00612059" w:rsidRDefault="005D0F7E" w:rsidP="0022369A">
    <w:pPr>
      <w:pStyle w:val="llb"/>
      <w:tabs>
        <w:tab w:val="clear" w:pos="4536"/>
        <w:tab w:val="clear" w:pos="9072"/>
        <w:tab w:val="left" w:pos="2244"/>
        <w:tab w:val="left" w:pos="9923"/>
      </w:tabs>
      <w:ind w:right="543" w:firstLine="142"/>
    </w:pPr>
    <w:r w:rsidRPr="00515348">
      <w:rPr>
        <w:noProof/>
        <w:lang w:eastAsia="hu-HU"/>
      </w:rPr>
      <w:drawing>
        <wp:anchor distT="0" distB="0" distL="114300" distR="114300" simplePos="0" relativeHeight="251671552" behindDoc="0" locked="0" layoutInCell="1" allowOverlap="1" wp14:anchorId="4AE0990E" wp14:editId="45850C38">
          <wp:simplePos x="0" y="0"/>
          <wp:positionH relativeFrom="margin">
            <wp:align>right</wp:align>
          </wp:positionH>
          <wp:positionV relativeFrom="paragraph">
            <wp:posOffset>38100</wp:posOffset>
          </wp:positionV>
          <wp:extent cx="1838325" cy="904875"/>
          <wp:effectExtent l="0" t="0" r="9525" b="9525"/>
          <wp:wrapNone/>
          <wp:docPr id="1405739171" name="Kép 1405739171" descr="C:\Users\Szily Krisztina\Documents\2020-21\arculat\pottyok_2009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C:\Users\Szily Krisztina\Documents\2020-21\arculat\pottyok_20092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eastAsia="Times New Roman" w:hAnsi="Trebuchet MS"/>
        <w:noProof/>
        <w:color w:val="444444"/>
        <w:sz w:val="24"/>
        <w:szCs w:val="24"/>
        <w:lang w:eastAsia="hu-HU"/>
      </w:rPr>
      <w:drawing>
        <wp:anchor distT="0" distB="0" distL="114300" distR="114300" simplePos="0" relativeHeight="251667456" behindDoc="0" locked="0" layoutInCell="1" allowOverlap="1" wp14:anchorId="3E8B264E" wp14:editId="7424439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4341997" cy="1189990"/>
          <wp:effectExtent l="0" t="0" r="0" b="0"/>
          <wp:wrapNone/>
          <wp:docPr id="10089703" name="Kép 2" descr="A képen szöveg, Betűtípus, képernyőkép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9703" name="Kép 2" descr="A képen szöveg, Betűtípus, képernyőkép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997" cy="1189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9F560" w14:textId="7E39C6ED" w:rsidR="00A53FCC" w:rsidRDefault="005D0F7E" w:rsidP="000F59EB">
    <w:pPr>
      <w:pStyle w:val="llb"/>
      <w:tabs>
        <w:tab w:val="left" w:pos="567"/>
      </w:tabs>
    </w:pPr>
    <w:r w:rsidRPr="00515348">
      <w:rPr>
        <w:noProof/>
        <w:lang w:eastAsia="hu-HU"/>
      </w:rPr>
      <w:drawing>
        <wp:anchor distT="0" distB="0" distL="114300" distR="114300" simplePos="0" relativeHeight="251669504" behindDoc="0" locked="0" layoutInCell="1" allowOverlap="1" wp14:anchorId="0991686A" wp14:editId="23184BF6">
          <wp:simplePos x="0" y="0"/>
          <wp:positionH relativeFrom="margin">
            <wp:align>right</wp:align>
          </wp:positionH>
          <wp:positionV relativeFrom="paragraph">
            <wp:posOffset>-10795</wp:posOffset>
          </wp:positionV>
          <wp:extent cx="1838325" cy="904875"/>
          <wp:effectExtent l="0" t="0" r="9525" b="9525"/>
          <wp:wrapNone/>
          <wp:docPr id="1511714172" name="Kép 1511714172" descr="C:\Users\Szily Krisztina\Documents\2020-21\arculat\pottyok_2009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C:\Users\Szily Krisztina\Documents\2020-21\arculat\pottyok_20092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eastAsia="Times New Roman" w:hAnsi="Trebuchet MS"/>
        <w:noProof/>
        <w:color w:val="444444"/>
        <w:sz w:val="24"/>
        <w:szCs w:val="24"/>
        <w:lang w:eastAsia="hu-HU"/>
      </w:rPr>
      <w:drawing>
        <wp:anchor distT="0" distB="0" distL="114300" distR="114300" simplePos="0" relativeHeight="251665408" behindDoc="0" locked="0" layoutInCell="1" allowOverlap="1" wp14:anchorId="0CC8DAAE" wp14:editId="26FA7BC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4341997" cy="1189990"/>
          <wp:effectExtent l="0" t="0" r="0" b="0"/>
          <wp:wrapNone/>
          <wp:docPr id="803619710" name="Kép 2" descr="A képen szöveg, Betűtípus, képernyőkép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619710" name="Kép 2" descr="A képen szöveg, Betűtípus, képernyőkép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997" cy="1189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BB89D" w14:textId="77777777" w:rsidR="005D37C5" w:rsidRDefault="005D37C5" w:rsidP="00612059">
      <w:pPr>
        <w:spacing w:after="0" w:line="240" w:lineRule="auto"/>
      </w:pPr>
      <w:r>
        <w:separator/>
      </w:r>
    </w:p>
  </w:footnote>
  <w:footnote w:type="continuationSeparator" w:id="0">
    <w:p w14:paraId="3C0674A3" w14:textId="77777777" w:rsidR="005D37C5" w:rsidRDefault="005D37C5" w:rsidP="00612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09DC" w14:textId="7BA3079E" w:rsidR="005D0F7E" w:rsidRDefault="005D0F7E">
    <w:pPr>
      <w:pStyle w:val="lfej"/>
    </w:pPr>
    <w:r>
      <w:rPr>
        <w:noProof/>
        <w:lang w:eastAsia="hu-HU"/>
      </w:rPr>
      <w:drawing>
        <wp:anchor distT="0" distB="0" distL="114300" distR="114300" simplePos="0" relativeHeight="251673600" behindDoc="0" locked="0" layoutInCell="1" allowOverlap="1" wp14:anchorId="38682532" wp14:editId="1F606F90">
          <wp:simplePos x="0" y="0"/>
          <wp:positionH relativeFrom="column">
            <wp:posOffset>314325</wp:posOffset>
          </wp:positionH>
          <wp:positionV relativeFrom="paragraph">
            <wp:posOffset>-438150</wp:posOffset>
          </wp:positionV>
          <wp:extent cx="2713849" cy="720000"/>
          <wp:effectExtent l="0" t="0" r="0" b="4445"/>
          <wp:wrapNone/>
          <wp:docPr id="721935198" name="Kép 721935198" descr="C:\Users\Rita\Pictures\UJ_ARCULAT\Logo_2006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Rita\Pictures\UJ_ARCULAT\Logo_20060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84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9F55F" w14:textId="77777777" w:rsidR="00A53FCC" w:rsidRDefault="00A53FCC">
    <w:pPr>
      <w:pStyle w:val="lfej"/>
    </w:pPr>
    <w:r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14E9F565" wp14:editId="14E9F566">
          <wp:simplePos x="0" y="0"/>
          <wp:positionH relativeFrom="column">
            <wp:posOffset>352425</wp:posOffset>
          </wp:positionH>
          <wp:positionV relativeFrom="paragraph">
            <wp:posOffset>-276225</wp:posOffset>
          </wp:positionV>
          <wp:extent cx="2713849" cy="720000"/>
          <wp:effectExtent l="0" t="0" r="0" b="4445"/>
          <wp:wrapNone/>
          <wp:docPr id="5" name="Kép 5" descr="C:\Users\Rita\Pictures\UJ_ARCULAT\Logo_2006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Rita\Pictures\UJ_ARCULAT\Logo_20060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84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B47"/>
    <w:rsid w:val="000035D1"/>
    <w:rsid w:val="00007B2A"/>
    <w:rsid w:val="00026363"/>
    <w:rsid w:val="000501CD"/>
    <w:rsid w:val="000568DF"/>
    <w:rsid w:val="00073A8E"/>
    <w:rsid w:val="000B01F6"/>
    <w:rsid w:val="000B7680"/>
    <w:rsid w:val="000C503A"/>
    <w:rsid w:val="000E6A16"/>
    <w:rsid w:val="000F59EB"/>
    <w:rsid w:val="00131B47"/>
    <w:rsid w:val="00141D84"/>
    <w:rsid w:val="001437ED"/>
    <w:rsid w:val="001454BB"/>
    <w:rsid w:val="00156F54"/>
    <w:rsid w:val="001A77BD"/>
    <w:rsid w:val="001C0C92"/>
    <w:rsid w:val="001C163F"/>
    <w:rsid w:val="001C3EF4"/>
    <w:rsid w:val="001D4636"/>
    <w:rsid w:val="001F47C0"/>
    <w:rsid w:val="00200D92"/>
    <w:rsid w:val="0022369A"/>
    <w:rsid w:val="002331B7"/>
    <w:rsid w:val="0025689F"/>
    <w:rsid w:val="00263B70"/>
    <w:rsid w:val="002763D4"/>
    <w:rsid w:val="00280238"/>
    <w:rsid w:val="00286CE8"/>
    <w:rsid w:val="002A64EB"/>
    <w:rsid w:val="002B28AC"/>
    <w:rsid w:val="002E00AA"/>
    <w:rsid w:val="002E179A"/>
    <w:rsid w:val="00313F6F"/>
    <w:rsid w:val="0032772E"/>
    <w:rsid w:val="003371DD"/>
    <w:rsid w:val="0036304D"/>
    <w:rsid w:val="00367BC5"/>
    <w:rsid w:val="00375C7B"/>
    <w:rsid w:val="003E196B"/>
    <w:rsid w:val="003E3CE2"/>
    <w:rsid w:val="0040280D"/>
    <w:rsid w:val="00436A24"/>
    <w:rsid w:val="00451F81"/>
    <w:rsid w:val="00465E57"/>
    <w:rsid w:val="004663D5"/>
    <w:rsid w:val="0049269C"/>
    <w:rsid w:val="004D0474"/>
    <w:rsid w:val="00504E30"/>
    <w:rsid w:val="00520C6D"/>
    <w:rsid w:val="00562BF0"/>
    <w:rsid w:val="00567DEE"/>
    <w:rsid w:val="00581607"/>
    <w:rsid w:val="00583DF9"/>
    <w:rsid w:val="005A1E75"/>
    <w:rsid w:val="005B7C06"/>
    <w:rsid w:val="005D0F7E"/>
    <w:rsid w:val="005D37C5"/>
    <w:rsid w:val="005E53FA"/>
    <w:rsid w:val="005F61D6"/>
    <w:rsid w:val="006031D3"/>
    <w:rsid w:val="006110F7"/>
    <w:rsid w:val="00612059"/>
    <w:rsid w:val="006A5529"/>
    <w:rsid w:val="00766DAC"/>
    <w:rsid w:val="00780F0D"/>
    <w:rsid w:val="007821F7"/>
    <w:rsid w:val="007D160D"/>
    <w:rsid w:val="007F1486"/>
    <w:rsid w:val="007F518F"/>
    <w:rsid w:val="00801335"/>
    <w:rsid w:val="008244FA"/>
    <w:rsid w:val="00832617"/>
    <w:rsid w:val="00894858"/>
    <w:rsid w:val="008A5897"/>
    <w:rsid w:val="008D188D"/>
    <w:rsid w:val="00915D08"/>
    <w:rsid w:val="00937694"/>
    <w:rsid w:val="00985633"/>
    <w:rsid w:val="0098751E"/>
    <w:rsid w:val="009A1CF9"/>
    <w:rsid w:val="009B0781"/>
    <w:rsid w:val="009D1FBA"/>
    <w:rsid w:val="009D4131"/>
    <w:rsid w:val="009E1B90"/>
    <w:rsid w:val="00A05AC2"/>
    <w:rsid w:val="00A358A1"/>
    <w:rsid w:val="00A53FCC"/>
    <w:rsid w:val="00A55D36"/>
    <w:rsid w:val="00A73A85"/>
    <w:rsid w:val="00A84B20"/>
    <w:rsid w:val="00AA7FE0"/>
    <w:rsid w:val="00AB4978"/>
    <w:rsid w:val="00AE127D"/>
    <w:rsid w:val="00B12CF9"/>
    <w:rsid w:val="00B151F7"/>
    <w:rsid w:val="00B55729"/>
    <w:rsid w:val="00B737F5"/>
    <w:rsid w:val="00B938CD"/>
    <w:rsid w:val="00BB2641"/>
    <w:rsid w:val="00C17BF4"/>
    <w:rsid w:val="00C42693"/>
    <w:rsid w:val="00C474A4"/>
    <w:rsid w:val="00C5294B"/>
    <w:rsid w:val="00C53E78"/>
    <w:rsid w:val="00C80F56"/>
    <w:rsid w:val="00C91596"/>
    <w:rsid w:val="00CC30E5"/>
    <w:rsid w:val="00CD3DE7"/>
    <w:rsid w:val="00CF5B6A"/>
    <w:rsid w:val="00D04483"/>
    <w:rsid w:val="00D163E1"/>
    <w:rsid w:val="00D2687B"/>
    <w:rsid w:val="00D72250"/>
    <w:rsid w:val="00D82F08"/>
    <w:rsid w:val="00DA7FC8"/>
    <w:rsid w:val="00DE6EDD"/>
    <w:rsid w:val="00E35C3C"/>
    <w:rsid w:val="00E51E10"/>
    <w:rsid w:val="00E94FBD"/>
    <w:rsid w:val="00EA32D0"/>
    <w:rsid w:val="00EE1624"/>
    <w:rsid w:val="00F065C7"/>
    <w:rsid w:val="00F13293"/>
    <w:rsid w:val="00F159AC"/>
    <w:rsid w:val="00F16083"/>
    <w:rsid w:val="00F2443D"/>
    <w:rsid w:val="00F316ED"/>
    <w:rsid w:val="00F341CE"/>
    <w:rsid w:val="00F6441A"/>
    <w:rsid w:val="00F9330C"/>
    <w:rsid w:val="00FA4E89"/>
    <w:rsid w:val="00FA5973"/>
    <w:rsid w:val="00FC68ED"/>
    <w:rsid w:val="00FC753C"/>
    <w:rsid w:val="00FD61B1"/>
    <w:rsid w:val="01716502"/>
    <w:rsid w:val="0605CD7D"/>
    <w:rsid w:val="0BABEBB0"/>
    <w:rsid w:val="0D47BC11"/>
    <w:rsid w:val="13819817"/>
    <w:rsid w:val="1418DAB6"/>
    <w:rsid w:val="148E8367"/>
    <w:rsid w:val="15B4AB17"/>
    <w:rsid w:val="16CDE94E"/>
    <w:rsid w:val="176933CD"/>
    <w:rsid w:val="19417412"/>
    <w:rsid w:val="1A3256ED"/>
    <w:rsid w:val="1E37F439"/>
    <w:rsid w:val="21D545EF"/>
    <w:rsid w:val="24FA21AD"/>
    <w:rsid w:val="26F3874A"/>
    <w:rsid w:val="288F57AB"/>
    <w:rsid w:val="298BED79"/>
    <w:rsid w:val="2BD260A8"/>
    <w:rsid w:val="3D7379F8"/>
    <w:rsid w:val="427B806F"/>
    <w:rsid w:val="435020BB"/>
    <w:rsid w:val="4F0EE1D5"/>
    <w:rsid w:val="4FC6434A"/>
    <w:rsid w:val="51F0A9BA"/>
    <w:rsid w:val="5310142B"/>
    <w:rsid w:val="53A5AB71"/>
    <w:rsid w:val="544B0856"/>
    <w:rsid w:val="552288A4"/>
    <w:rsid w:val="589F7ACB"/>
    <w:rsid w:val="591BA3E8"/>
    <w:rsid w:val="631E88A9"/>
    <w:rsid w:val="63290DD6"/>
    <w:rsid w:val="669CF7F1"/>
    <w:rsid w:val="6B44A5F1"/>
    <w:rsid w:val="6C36A5C8"/>
    <w:rsid w:val="6CFB84E3"/>
    <w:rsid w:val="7360165E"/>
    <w:rsid w:val="73E5E01E"/>
    <w:rsid w:val="75E7BC2C"/>
    <w:rsid w:val="76A50BAF"/>
    <w:rsid w:val="7987071E"/>
    <w:rsid w:val="7B89C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9F521"/>
  <w15:chartTrackingRefBased/>
  <w15:docId w15:val="{87670231-2C2F-4A41-B3E6-950D191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12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12059"/>
  </w:style>
  <w:style w:type="paragraph" w:styleId="llb">
    <w:name w:val="footer"/>
    <w:basedOn w:val="Norml"/>
    <w:link w:val="llbChar"/>
    <w:uiPriority w:val="99"/>
    <w:unhideWhenUsed/>
    <w:rsid w:val="00612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12059"/>
  </w:style>
  <w:style w:type="paragraph" w:styleId="Buborkszveg">
    <w:name w:val="Balloon Text"/>
    <w:basedOn w:val="Norml"/>
    <w:link w:val="BuborkszvegChar"/>
    <w:uiPriority w:val="99"/>
    <w:semiHidden/>
    <w:unhideWhenUsed/>
    <w:rsid w:val="00B55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B55729"/>
    <w:rPr>
      <w:rFonts w:ascii="Segoe UI" w:hAnsi="Segoe UI" w:cs="Segoe UI"/>
      <w:sz w:val="18"/>
      <w:szCs w:val="18"/>
      <w:lang w:eastAsia="en-US"/>
    </w:rPr>
  </w:style>
  <w:style w:type="table" w:styleId="Rcsostblzat">
    <w:name w:val="Table Grid"/>
    <w:basedOn w:val="Normltblzat"/>
    <w:rsid w:val="00131B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i_lms2sjlb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i_lms2sjlb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lhaszn&#225;l&#243;\Desktop\levelpapir_ujarculat_2020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FB4EB-0F58-4ED3-AA88-76E952858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levelpapir_ujarculat_2020</Template>
  <TotalTime>13</TotalTime>
  <Pages>1</Pages>
  <Words>72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Farkas Julianna</cp:lastModifiedBy>
  <cp:revision>14</cp:revision>
  <cp:lastPrinted>2022-05-18T11:37:00Z</cp:lastPrinted>
  <dcterms:created xsi:type="dcterms:W3CDTF">2025-02-25T08:34:00Z</dcterms:created>
  <dcterms:modified xsi:type="dcterms:W3CDTF">2026-08-28T20:18:00Z</dcterms:modified>
</cp:coreProperties>
</file>