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9F523" w14:textId="77777777" w:rsidR="00A53FCC" w:rsidRPr="003371DD" w:rsidRDefault="00A53FCC" w:rsidP="00A53FCC">
      <w:pPr>
        <w:spacing w:after="0"/>
        <w:ind w:left="567"/>
        <w:rPr>
          <w:rFonts w:ascii="Arial" w:hAnsi="Arial" w:cs="Arial"/>
          <w:sz w:val="28"/>
          <w:szCs w:val="28"/>
        </w:rPr>
      </w:pPr>
    </w:p>
    <w:p w14:paraId="14E9F559" w14:textId="77777777" w:rsidR="00B55729" w:rsidRPr="003371DD" w:rsidRDefault="00B55729" w:rsidP="00026363">
      <w:pPr>
        <w:spacing w:after="0"/>
        <w:rPr>
          <w:rFonts w:ascii="Arial" w:hAnsi="Arial" w:cs="Arial"/>
          <w:sz w:val="28"/>
          <w:szCs w:val="28"/>
        </w:rPr>
      </w:pPr>
    </w:p>
    <w:p w14:paraId="69D7999E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5213F6A4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41EACE7A" w14:textId="77777777" w:rsidR="003371DD" w:rsidRPr="003371DD" w:rsidRDefault="003371DD" w:rsidP="00026363">
      <w:pPr>
        <w:spacing w:after="0"/>
        <w:rPr>
          <w:rFonts w:ascii="Arial" w:hAnsi="Arial" w:cs="Arial"/>
          <w:sz w:val="28"/>
          <w:szCs w:val="28"/>
        </w:rPr>
      </w:pPr>
    </w:p>
    <w:p w14:paraId="6E8A89A7" w14:textId="0B6875A2" w:rsidR="003371DD" w:rsidRPr="003371DD" w:rsidRDefault="003371DD" w:rsidP="003371D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371DD">
        <w:rPr>
          <w:rFonts w:ascii="Arial" w:hAnsi="Arial" w:cs="Arial"/>
          <w:b/>
          <w:bCs/>
          <w:sz w:val="28"/>
          <w:szCs w:val="28"/>
        </w:rPr>
        <w:t>NYILATKOZAT</w:t>
      </w:r>
    </w:p>
    <w:p w14:paraId="53CFB9E3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 </w:t>
      </w:r>
    </w:p>
    <w:p w14:paraId="4A6ED232" w14:textId="7F87386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Alulírott………………………………………</w:t>
      </w:r>
      <w:r>
        <w:rPr>
          <w:rFonts w:ascii="Arial" w:hAnsi="Arial" w:cs="Arial"/>
          <w:sz w:val="28"/>
          <w:szCs w:val="28"/>
        </w:rPr>
        <w:t>………………</w:t>
      </w:r>
      <w:proofErr w:type="gramStart"/>
      <w:r>
        <w:rPr>
          <w:rFonts w:ascii="Arial" w:hAnsi="Arial" w:cs="Arial"/>
          <w:sz w:val="28"/>
          <w:szCs w:val="28"/>
        </w:rPr>
        <w:t>…</w:t>
      </w:r>
      <w:r w:rsidRPr="003371DD">
        <w:rPr>
          <w:rFonts w:ascii="Arial" w:hAnsi="Arial" w:cs="Arial"/>
          <w:sz w:val="28"/>
          <w:szCs w:val="28"/>
        </w:rPr>
        <w:t>(</w:t>
      </w:r>
      <w:proofErr w:type="gramEnd"/>
      <w:r w:rsidRPr="003371DD">
        <w:rPr>
          <w:rFonts w:ascii="Arial" w:hAnsi="Arial" w:cs="Arial"/>
          <w:sz w:val="28"/>
          <w:szCs w:val="28"/>
        </w:rPr>
        <w:t>szülő</w:t>
      </w:r>
      <w:r>
        <w:rPr>
          <w:rFonts w:ascii="Arial" w:hAnsi="Arial" w:cs="Arial"/>
          <w:sz w:val="28"/>
          <w:szCs w:val="28"/>
        </w:rPr>
        <w:t>/</w:t>
      </w:r>
      <w:r w:rsidRPr="003371DD">
        <w:rPr>
          <w:rFonts w:ascii="Arial" w:hAnsi="Arial" w:cs="Arial"/>
          <w:sz w:val="28"/>
          <w:szCs w:val="28"/>
        </w:rPr>
        <w:t>gondviselő neve)</w:t>
      </w:r>
      <w:r>
        <w:rPr>
          <w:rFonts w:ascii="Arial" w:hAnsi="Arial" w:cs="Arial"/>
          <w:sz w:val="28"/>
          <w:szCs w:val="28"/>
        </w:rPr>
        <w:t>,</w:t>
      </w:r>
    </w:p>
    <w:p w14:paraId="2C2FABD6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1A5F4632" w14:textId="71B7B835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Az Oktatási Hivatal EMUN…………</w:t>
      </w:r>
      <w:r w:rsidR="002E179A">
        <w:rPr>
          <w:rFonts w:ascii="Arial" w:hAnsi="Arial" w:cs="Arial"/>
          <w:sz w:val="28"/>
          <w:szCs w:val="28"/>
        </w:rPr>
        <w:t>…………</w:t>
      </w:r>
      <w:r w:rsidRPr="003371DD">
        <w:rPr>
          <w:rFonts w:ascii="Arial" w:hAnsi="Arial" w:cs="Arial"/>
          <w:sz w:val="28"/>
          <w:szCs w:val="28"/>
        </w:rPr>
        <w:t>……………</w:t>
      </w:r>
      <w:proofErr w:type="spellStart"/>
      <w:r w:rsidR="002E179A">
        <w:rPr>
          <w:rFonts w:ascii="Arial" w:hAnsi="Arial" w:cs="Arial"/>
          <w:sz w:val="28"/>
          <w:szCs w:val="28"/>
        </w:rPr>
        <w:t>Ikt</w:t>
      </w:r>
      <w:proofErr w:type="spellEnd"/>
      <w:r w:rsidR="002E179A">
        <w:rPr>
          <w:rFonts w:ascii="Arial" w:hAnsi="Arial" w:cs="Arial"/>
          <w:sz w:val="28"/>
          <w:szCs w:val="28"/>
        </w:rPr>
        <w:t>. Sz.</w:t>
      </w:r>
      <w:r w:rsidRPr="003371DD">
        <w:rPr>
          <w:rFonts w:ascii="Arial" w:hAnsi="Arial" w:cs="Arial"/>
          <w:sz w:val="28"/>
          <w:szCs w:val="28"/>
        </w:rPr>
        <w:t xml:space="preserve"> Határozata alapján </w:t>
      </w:r>
    </w:p>
    <w:p w14:paraId="770ABE88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12E99737" w14:textId="47BCA8E5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egyéni munkarendben tanuló</w:t>
      </w:r>
    </w:p>
    <w:p w14:paraId="528AED75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540E52FF" w14:textId="38B7E6E0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gyermekem: ……………………………</w:t>
      </w:r>
      <w:r w:rsidR="002E179A">
        <w:rPr>
          <w:rFonts w:ascii="Arial" w:hAnsi="Arial" w:cs="Arial"/>
          <w:sz w:val="28"/>
          <w:szCs w:val="28"/>
        </w:rPr>
        <w:t>………</w:t>
      </w:r>
      <w:r w:rsidRPr="003371DD">
        <w:rPr>
          <w:rFonts w:ascii="Arial" w:hAnsi="Arial" w:cs="Arial"/>
          <w:sz w:val="28"/>
          <w:szCs w:val="28"/>
        </w:rPr>
        <w:t>……………………………</w:t>
      </w:r>
      <w:proofErr w:type="gramStart"/>
      <w:r w:rsidRPr="003371DD">
        <w:rPr>
          <w:rFonts w:ascii="Arial" w:hAnsi="Arial" w:cs="Arial"/>
          <w:sz w:val="28"/>
          <w:szCs w:val="28"/>
        </w:rPr>
        <w:t>…….</w:t>
      </w:r>
      <w:proofErr w:type="gramEnd"/>
      <w:r w:rsidRPr="003371DD">
        <w:rPr>
          <w:rFonts w:ascii="Arial" w:hAnsi="Arial" w:cs="Arial"/>
          <w:sz w:val="28"/>
          <w:szCs w:val="28"/>
        </w:rPr>
        <w:t xml:space="preserve">.(név) </w:t>
      </w:r>
    </w:p>
    <w:p w14:paraId="65C79446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580E777F" w14:textId="3EEBBBC3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 xml:space="preserve">a </w:t>
      </w:r>
      <w:r w:rsidRPr="002E179A">
        <w:rPr>
          <w:rFonts w:ascii="Arial" w:hAnsi="Arial" w:cs="Arial"/>
          <w:b/>
          <w:bCs/>
          <w:sz w:val="28"/>
          <w:szCs w:val="28"/>
        </w:rPr>
        <w:t>heti 10 óra fejlesztő/felkészítő foglalkozást</w:t>
      </w:r>
      <w:r w:rsidRPr="003371DD">
        <w:rPr>
          <w:rFonts w:ascii="Arial" w:hAnsi="Arial" w:cs="Arial"/>
          <w:sz w:val="28"/>
          <w:szCs w:val="28"/>
        </w:rPr>
        <w:t xml:space="preserve"> (melynek része az egészségügyi és pedagógiai célú habilitációs és rehabilitációs foglalkozás) </w:t>
      </w:r>
    </w:p>
    <w:p w14:paraId="6394FF16" w14:textId="748F0BF1" w:rsidR="003371DD" w:rsidRDefault="003371DD" w:rsidP="002E179A">
      <w:pPr>
        <w:ind w:firstLine="708"/>
        <w:rPr>
          <w:rFonts w:ascii="Arial" w:hAnsi="Arial" w:cs="Arial"/>
          <w:b/>
          <w:bCs/>
          <w:sz w:val="28"/>
          <w:szCs w:val="28"/>
        </w:rPr>
      </w:pPr>
      <w:r w:rsidRPr="002E179A">
        <w:rPr>
          <w:rFonts w:ascii="Arial" w:hAnsi="Arial" w:cs="Arial"/>
          <w:b/>
          <w:bCs/>
          <w:sz w:val="28"/>
          <w:szCs w:val="28"/>
        </w:rPr>
        <w:t>igénylem</w:t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</w:r>
      <w:r w:rsidRPr="002E179A">
        <w:rPr>
          <w:rFonts w:ascii="Arial" w:hAnsi="Arial" w:cs="Arial"/>
          <w:b/>
          <w:bCs/>
          <w:sz w:val="28"/>
          <w:szCs w:val="28"/>
        </w:rPr>
        <w:tab/>
        <w:t>nem igénylem.</w:t>
      </w:r>
    </w:p>
    <w:p w14:paraId="18DAFF97" w14:textId="11AF5D50" w:rsidR="002E179A" w:rsidRPr="002E179A" w:rsidRDefault="002E179A" w:rsidP="002E179A">
      <w:pPr>
        <w:ind w:firstLine="708"/>
        <w:rPr>
          <w:rFonts w:ascii="Arial" w:hAnsi="Arial" w:cs="Arial"/>
          <w:b/>
          <w:bCs/>
          <w:sz w:val="28"/>
          <w:szCs w:val="28"/>
        </w:rPr>
      </w:pPr>
    </w:p>
    <w:p w14:paraId="1B9BFB99" w14:textId="4B7CAD20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Budapest,</w:t>
      </w:r>
    </w:p>
    <w:p w14:paraId="70694682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78B09155" w14:textId="7C014939" w:rsidR="002E179A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>202</w:t>
      </w:r>
      <w:r w:rsidR="00BB11E4">
        <w:rPr>
          <w:rFonts w:ascii="Arial" w:hAnsi="Arial" w:cs="Arial"/>
          <w:sz w:val="28"/>
          <w:szCs w:val="28"/>
        </w:rPr>
        <w:t>6</w:t>
      </w:r>
      <w:r w:rsidRPr="003371DD">
        <w:rPr>
          <w:rFonts w:ascii="Arial" w:hAnsi="Arial" w:cs="Arial"/>
          <w:sz w:val="28"/>
          <w:szCs w:val="28"/>
        </w:rPr>
        <w:t xml:space="preserve">. </w:t>
      </w:r>
      <w:r w:rsidR="002E179A">
        <w:rPr>
          <w:rFonts w:ascii="Arial" w:hAnsi="Arial" w:cs="Arial"/>
          <w:sz w:val="28"/>
          <w:szCs w:val="28"/>
        </w:rPr>
        <w:t xml:space="preserve"> ………………………</w:t>
      </w:r>
    </w:p>
    <w:p w14:paraId="793DA3D9" w14:textId="7FEE6BF5" w:rsidR="003371DD" w:rsidRPr="003371DD" w:rsidRDefault="002E179A" w:rsidP="002E179A">
      <w:pPr>
        <w:ind w:left="70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(dátum)</w:t>
      </w:r>
    </w:p>
    <w:p w14:paraId="57ACE3F5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31F197F7" w14:textId="77777777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</w:p>
    <w:p w14:paraId="1DE559F9" w14:textId="291A1319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="002E179A">
        <w:rPr>
          <w:rFonts w:ascii="Arial" w:hAnsi="Arial" w:cs="Arial"/>
          <w:sz w:val="28"/>
          <w:szCs w:val="28"/>
        </w:rPr>
        <w:tab/>
      </w:r>
      <w:r w:rsidRPr="003371DD">
        <w:rPr>
          <w:rFonts w:ascii="Arial" w:hAnsi="Arial" w:cs="Arial"/>
          <w:sz w:val="28"/>
          <w:szCs w:val="28"/>
        </w:rPr>
        <w:t>……………………………………………….</w:t>
      </w:r>
    </w:p>
    <w:p w14:paraId="3DC7322A" w14:textId="3BCC9F05" w:rsidR="003371DD" w:rsidRPr="003371DD" w:rsidRDefault="003371DD" w:rsidP="003371DD">
      <w:pPr>
        <w:rPr>
          <w:rFonts w:ascii="Arial" w:hAnsi="Arial" w:cs="Arial"/>
          <w:sz w:val="28"/>
          <w:szCs w:val="28"/>
        </w:rPr>
      </w:pPr>
      <w:r w:rsidRPr="003371DD">
        <w:rPr>
          <w:rFonts w:ascii="Arial" w:hAnsi="Arial" w:cs="Arial"/>
          <w:sz w:val="28"/>
          <w:szCs w:val="28"/>
        </w:rPr>
        <w:tab/>
        <w:t xml:space="preserve">(szülő/ gondviselő neve és aláírása) </w:t>
      </w:r>
    </w:p>
    <w:sectPr w:rsidR="003371DD" w:rsidRPr="003371DD" w:rsidSect="005B7C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EFB8" w14:textId="77777777" w:rsidR="00401FB3" w:rsidRDefault="00401FB3" w:rsidP="00612059">
      <w:pPr>
        <w:spacing w:after="0" w:line="240" w:lineRule="auto"/>
      </w:pPr>
      <w:r>
        <w:separator/>
      </w:r>
    </w:p>
  </w:endnote>
  <w:endnote w:type="continuationSeparator" w:id="0">
    <w:p w14:paraId="094617A2" w14:textId="77777777" w:rsidR="00401FB3" w:rsidRDefault="00401FB3" w:rsidP="0061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5E" w14:textId="7626D5AF" w:rsidR="00612059" w:rsidRDefault="005D0F7E" w:rsidP="0022369A">
    <w:pPr>
      <w:pStyle w:val="llb"/>
      <w:tabs>
        <w:tab w:val="clear" w:pos="4536"/>
        <w:tab w:val="clear" w:pos="9072"/>
        <w:tab w:val="left" w:pos="2244"/>
        <w:tab w:val="left" w:pos="9923"/>
      </w:tabs>
      <w:ind w:right="543" w:firstLine="142"/>
    </w:pPr>
    <w:r w:rsidRPr="00515348">
      <w:rPr>
        <w:noProof/>
        <w:lang w:eastAsia="hu-HU"/>
      </w:rPr>
      <w:drawing>
        <wp:anchor distT="0" distB="0" distL="114300" distR="114300" simplePos="0" relativeHeight="251671552" behindDoc="0" locked="0" layoutInCell="1" allowOverlap="1" wp14:anchorId="4AE0990E" wp14:editId="45850C38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1838325" cy="904875"/>
          <wp:effectExtent l="0" t="0" r="9525" b="9525"/>
          <wp:wrapNone/>
          <wp:docPr id="1405739171" name="Kép 1405739171" descr="C:\Users\Szily Krisztina\Documents\2020-21\arculat\pottyok_2009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:\Users\Szily Krisztina\Documents\2020-21\arculat\pottyok_20092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imes New Roman" w:hAnsi="Trebuchet MS"/>
        <w:noProof/>
        <w:color w:val="444444"/>
        <w:sz w:val="24"/>
        <w:szCs w:val="24"/>
        <w:lang w:eastAsia="hu-HU"/>
      </w:rPr>
      <w:drawing>
        <wp:anchor distT="0" distB="0" distL="114300" distR="114300" simplePos="0" relativeHeight="251667456" behindDoc="0" locked="0" layoutInCell="1" allowOverlap="1" wp14:anchorId="3E8B264E" wp14:editId="7424439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341997" cy="1189990"/>
          <wp:effectExtent l="0" t="0" r="0" b="0"/>
          <wp:wrapNone/>
          <wp:docPr id="10089703" name="Kép 2" descr="A képen szöveg, Betűtípus, képernyőkép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703" name="Kép 2" descr="A képen szöveg, Betűtípus, képernyőkép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997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60" w14:textId="7E39C6ED" w:rsidR="00A53FCC" w:rsidRDefault="005D0F7E" w:rsidP="000F59EB">
    <w:pPr>
      <w:pStyle w:val="llb"/>
      <w:tabs>
        <w:tab w:val="left" w:pos="567"/>
      </w:tabs>
    </w:pPr>
    <w:r w:rsidRPr="00515348">
      <w:rPr>
        <w:noProof/>
        <w:lang w:eastAsia="hu-HU"/>
      </w:rPr>
      <w:drawing>
        <wp:anchor distT="0" distB="0" distL="114300" distR="114300" simplePos="0" relativeHeight="251669504" behindDoc="0" locked="0" layoutInCell="1" allowOverlap="1" wp14:anchorId="0991686A" wp14:editId="23184BF6">
          <wp:simplePos x="0" y="0"/>
          <wp:positionH relativeFrom="margin">
            <wp:align>right</wp:align>
          </wp:positionH>
          <wp:positionV relativeFrom="paragraph">
            <wp:posOffset>-10795</wp:posOffset>
          </wp:positionV>
          <wp:extent cx="1838325" cy="904875"/>
          <wp:effectExtent l="0" t="0" r="9525" b="9525"/>
          <wp:wrapNone/>
          <wp:docPr id="1511714172" name="Kép 1511714172" descr="C:\Users\Szily Krisztina\Documents\2020-21\arculat\pottyok_2009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:\Users\Szily Krisztina\Documents\2020-21\arculat\pottyok_20092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imes New Roman" w:hAnsi="Trebuchet MS"/>
        <w:noProof/>
        <w:color w:val="444444"/>
        <w:sz w:val="24"/>
        <w:szCs w:val="24"/>
        <w:lang w:eastAsia="hu-HU"/>
      </w:rPr>
      <w:drawing>
        <wp:anchor distT="0" distB="0" distL="114300" distR="114300" simplePos="0" relativeHeight="251665408" behindDoc="0" locked="0" layoutInCell="1" allowOverlap="1" wp14:anchorId="0CC8DAAE" wp14:editId="26FA7BC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341997" cy="1189990"/>
          <wp:effectExtent l="0" t="0" r="0" b="0"/>
          <wp:wrapNone/>
          <wp:docPr id="803619710" name="Kép 2" descr="A képen szöveg, Betűtípus, képernyőkép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619710" name="Kép 2" descr="A képen szöveg, Betűtípus, képernyőkép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997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070C" w14:textId="77777777" w:rsidR="00401FB3" w:rsidRDefault="00401FB3" w:rsidP="00612059">
      <w:pPr>
        <w:spacing w:after="0" w:line="240" w:lineRule="auto"/>
      </w:pPr>
      <w:r>
        <w:separator/>
      </w:r>
    </w:p>
  </w:footnote>
  <w:footnote w:type="continuationSeparator" w:id="0">
    <w:p w14:paraId="1DE0AAE3" w14:textId="77777777" w:rsidR="00401FB3" w:rsidRDefault="00401FB3" w:rsidP="0061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09DC" w14:textId="7BA3079E" w:rsidR="005D0F7E" w:rsidRDefault="005D0F7E">
    <w:pPr>
      <w:pStyle w:val="lfej"/>
    </w:pPr>
    <w:r>
      <w:rPr>
        <w:noProof/>
        <w:lang w:eastAsia="hu-HU"/>
      </w:rPr>
      <w:drawing>
        <wp:anchor distT="0" distB="0" distL="114300" distR="114300" simplePos="0" relativeHeight="251673600" behindDoc="0" locked="0" layoutInCell="1" allowOverlap="1" wp14:anchorId="38682532" wp14:editId="1F606F90">
          <wp:simplePos x="0" y="0"/>
          <wp:positionH relativeFrom="column">
            <wp:posOffset>314325</wp:posOffset>
          </wp:positionH>
          <wp:positionV relativeFrom="paragraph">
            <wp:posOffset>-438150</wp:posOffset>
          </wp:positionV>
          <wp:extent cx="2713849" cy="720000"/>
          <wp:effectExtent l="0" t="0" r="0" b="4445"/>
          <wp:wrapNone/>
          <wp:docPr id="721935198" name="Kép 721935198" descr="C:\Users\Rita\Pictures\UJ_ARCULAT\Logo_2006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Rita\Pictures\UJ_ARCULAT\Logo_20060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84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F55F" w14:textId="77777777" w:rsidR="00A53FCC" w:rsidRDefault="00A53FCC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14E9F565" wp14:editId="14E9F566">
          <wp:simplePos x="0" y="0"/>
          <wp:positionH relativeFrom="column">
            <wp:posOffset>352425</wp:posOffset>
          </wp:positionH>
          <wp:positionV relativeFrom="paragraph">
            <wp:posOffset>-276225</wp:posOffset>
          </wp:positionV>
          <wp:extent cx="2713849" cy="720000"/>
          <wp:effectExtent l="0" t="0" r="0" b="4445"/>
          <wp:wrapNone/>
          <wp:docPr id="5" name="Kép 5" descr="C:\Users\Rita\Pictures\UJ_ARCULAT\Logo_2006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Rita\Pictures\UJ_ARCULAT\Logo_20060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84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47"/>
    <w:rsid w:val="000035D1"/>
    <w:rsid w:val="00007B2A"/>
    <w:rsid w:val="00026363"/>
    <w:rsid w:val="000501CD"/>
    <w:rsid w:val="000568DF"/>
    <w:rsid w:val="00073A8E"/>
    <w:rsid w:val="000B01F6"/>
    <w:rsid w:val="000B7680"/>
    <w:rsid w:val="000C503A"/>
    <w:rsid w:val="000F59EB"/>
    <w:rsid w:val="00131B47"/>
    <w:rsid w:val="00141D84"/>
    <w:rsid w:val="001437ED"/>
    <w:rsid w:val="001454BB"/>
    <w:rsid w:val="00156F54"/>
    <w:rsid w:val="001A77BD"/>
    <w:rsid w:val="001C0C92"/>
    <w:rsid w:val="001C163F"/>
    <w:rsid w:val="001C3EF4"/>
    <w:rsid w:val="001D4636"/>
    <w:rsid w:val="00200D92"/>
    <w:rsid w:val="002067EB"/>
    <w:rsid w:val="0022369A"/>
    <w:rsid w:val="002331B7"/>
    <w:rsid w:val="00263B70"/>
    <w:rsid w:val="002763D4"/>
    <w:rsid w:val="00280238"/>
    <w:rsid w:val="00286CE8"/>
    <w:rsid w:val="002B28AC"/>
    <w:rsid w:val="002E00AA"/>
    <w:rsid w:val="002E179A"/>
    <w:rsid w:val="00313F6F"/>
    <w:rsid w:val="0032772E"/>
    <w:rsid w:val="003371DD"/>
    <w:rsid w:val="00375C7B"/>
    <w:rsid w:val="003E196B"/>
    <w:rsid w:val="003E3CE2"/>
    <w:rsid w:val="00401FB3"/>
    <w:rsid w:val="0040280D"/>
    <w:rsid w:val="00436A24"/>
    <w:rsid w:val="00451F81"/>
    <w:rsid w:val="00465E57"/>
    <w:rsid w:val="004663D5"/>
    <w:rsid w:val="0049269C"/>
    <w:rsid w:val="004D0474"/>
    <w:rsid w:val="00504E30"/>
    <w:rsid w:val="00567DEE"/>
    <w:rsid w:val="00581607"/>
    <w:rsid w:val="00583DF9"/>
    <w:rsid w:val="005A1E75"/>
    <w:rsid w:val="005B7C06"/>
    <w:rsid w:val="005D0F7E"/>
    <w:rsid w:val="005E53FA"/>
    <w:rsid w:val="005F61D6"/>
    <w:rsid w:val="006031D3"/>
    <w:rsid w:val="006110F7"/>
    <w:rsid w:val="00612059"/>
    <w:rsid w:val="00766DAC"/>
    <w:rsid w:val="00780F0D"/>
    <w:rsid w:val="007821F7"/>
    <w:rsid w:val="007D160D"/>
    <w:rsid w:val="007F1486"/>
    <w:rsid w:val="007F518F"/>
    <w:rsid w:val="008244FA"/>
    <w:rsid w:val="00832617"/>
    <w:rsid w:val="00894858"/>
    <w:rsid w:val="008A5897"/>
    <w:rsid w:val="00915D08"/>
    <w:rsid w:val="00937694"/>
    <w:rsid w:val="0098751E"/>
    <w:rsid w:val="009A1CF9"/>
    <w:rsid w:val="009B0781"/>
    <w:rsid w:val="009D1FBA"/>
    <w:rsid w:val="009D4131"/>
    <w:rsid w:val="00A05AC2"/>
    <w:rsid w:val="00A358A1"/>
    <w:rsid w:val="00A53FCC"/>
    <w:rsid w:val="00A55D36"/>
    <w:rsid w:val="00A84B20"/>
    <w:rsid w:val="00AA7FE0"/>
    <w:rsid w:val="00AB4978"/>
    <w:rsid w:val="00AE127D"/>
    <w:rsid w:val="00B12CF9"/>
    <w:rsid w:val="00B151F7"/>
    <w:rsid w:val="00B55729"/>
    <w:rsid w:val="00B737F5"/>
    <w:rsid w:val="00B938CD"/>
    <w:rsid w:val="00BB11E4"/>
    <w:rsid w:val="00BB2641"/>
    <w:rsid w:val="00C17BF4"/>
    <w:rsid w:val="00C42693"/>
    <w:rsid w:val="00C474A4"/>
    <w:rsid w:val="00C5294B"/>
    <w:rsid w:val="00C53E78"/>
    <w:rsid w:val="00C80F56"/>
    <w:rsid w:val="00C91596"/>
    <w:rsid w:val="00CC30E5"/>
    <w:rsid w:val="00CD3DE7"/>
    <w:rsid w:val="00D04483"/>
    <w:rsid w:val="00D163E1"/>
    <w:rsid w:val="00D2687B"/>
    <w:rsid w:val="00D72250"/>
    <w:rsid w:val="00D82F08"/>
    <w:rsid w:val="00DA7FC8"/>
    <w:rsid w:val="00E35C3C"/>
    <w:rsid w:val="00E94FBD"/>
    <w:rsid w:val="00EA32D0"/>
    <w:rsid w:val="00EE1624"/>
    <w:rsid w:val="00F065C7"/>
    <w:rsid w:val="00F13293"/>
    <w:rsid w:val="00F16083"/>
    <w:rsid w:val="00F2443D"/>
    <w:rsid w:val="00F316ED"/>
    <w:rsid w:val="00F341CE"/>
    <w:rsid w:val="00F6441A"/>
    <w:rsid w:val="00F9330C"/>
    <w:rsid w:val="00FA4E89"/>
    <w:rsid w:val="00FA5973"/>
    <w:rsid w:val="00FC68ED"/>
    <w:rsid w:val="00FC753C"/>
    <w:rsid w:val="00FD61B1"/>
    <w:rsid w:val="01716502"/>
    <w:rsid w:val="0605CD7D"/>
    <w:rsid w:val="0BABEBB0"/>
    <w:rsid w:val="0D47BC11"/>
    <w:rsid w:val="13819817"/>
    <w:rsid w:val="1418DAB6"/>
    <w:rsid w:val="148E8367"/>
    <w:rsid w:val="15B4AB17"/>
    <w:rsid w:val="16CDE94E"/>
    <w:rsid w:val="176933CD"/>
    <w:rsid w:val="19417412"/>
    <w:rsid w:val="1A3256ED"/>
    <w:rsid w:val="1E37F439"/>
    <w:rsid w:val="21D545EF"/>
    <w:rsid w:val="24FA21AD"/>
    <w:rsid w:val="26F3874A"/>
    <w:rsid w:val="288F57AB"/>
    <w:rsid w:val="298BED79"/>
    <w:rsid w:val="2BD260A8"/>
    <w:rsid w:val="3D7379F8"/>
    <w:rsid w:val="427B806F"/>
    <w:rsid w:val="435020BB"/>
    <w:rsid w:val="4F0EE1D5"/>
    <w:rsid w:val="4FC6434A"/>
    <w:rsid w:val="51F0A9BA"/>
    <w:rsid w:val="5310142B"/>
    <w:rsid w:val="53A5AB71"/>
    <w:rsid w:val="544B0856"/>
    <w:rsid w:val="552288A4"/>
    <w:rsid w:val="589F7ACB"/>
    <w:rsid w:val="591BA3E8"/>
    <w:rsid w:val="631E88A9"/>
    <w:rsid w:val="63290DD6"/>
    <w:rsid w:val="669CF7F1"/>
    <w:rsid w:val="6B44A5F1"/>
    <w:rsid w:val="6C36A5C8"/>
    <w:rsid w:val="6CFB84E3"/>
    <w:rsid w:val="7360165E"/>
    <w:rsid w:val="73E5E01E"/>
    <w:rsid w:val="75E7BC2C"/>
    <w:rsid w:val="76A50BAF"/>
    <w:rsid w:val="7987071E"/>
    <w:rsid w:val="7B89C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9F521"/>
  <w15:chartTrackingRefBased/>
  <w15:docId w15:val="{87670231-2C2F-4A41-B3E6-950D191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12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12059"/>
  </w:style>
  <w:style w:type="paragraph" w:styleId="llb">
    <w:name w:val="footer"/>
    <w:basedOn w:val="Norml"/>
    <w:link w:val="llbChar"/>
    <w:uiPriority w:val="99"/>
    <w:unhideWhenUsed/>
    <w:rsid w:val="00612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2059"/>
  </w:style>
  <w:style w:type="paragraph" w:styleId="Buborkszveg">
    <w:name w:val="Balloon Text"/>
    <w:basedOn w:val="Norml"/>
    <w:link w:val="BuborkszvegChar"/>
    <w:uiPriority w:val="99"/>
    <w:semiHidden/>
    <w:unhideWhenUsed/>
    <w:rsid w:val="00B55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55729"/>
    <w:rPr>
      <w:rFonts w:ascii="Segoe UI" w:hAnsi="Segoe UI" w:cs="Segoe UI"/>
      <w:sz w:val="18"/>
      <w:szCs w:val="18"/>
      <w:lang w:eastAsia="en-US"/>
    </w:rPr>
  </w:style>
  <w:style w:type="table" w:styleId="Rcsostblzat">
    <w:name w:val="Table Grid"/>
    <w:basedOn w:val="Normltblzat"/>
    <w:rsid w:val="00131B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i_lms2sjlb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i_lms2sjlb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haszn&#225;l&#243;\Desktop\levelpapir_ujarculat_2020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B4EB-0F58-4ED3-AA88-76E95285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levelpapir_ujarculat_2020</Template>
  <TotalTime>3</TotalTime>
  <Pages>1</Pages>
  <Words>63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Farkas Julianna</cp:lastModifiedBy>
  <cp:revision>3</cp:revision>
  <cp:lastPrinted>2022-05-18T11:37:00Z</cp:lastPrinted>
  <dcterms:created xsi:type="dcterms:W3CDTF">2025-02-25T08:34:00Z</dcterms:created>
  <dcterms:modified xsi:type="dcterms:W3CDTF">2026-04-08T08:31:00Z</dcterms:modified>
</cp:coreProperties>
</file>